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8D" w:rsidRPr="00277356" w:rsidRDefault="0088188D" w:rsidP="0027735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1028" type="#_x0000_t202" style="position:absolute;margin-left:28.5pt;margin-top:152.95pt;width:538.55pt;height:575.25pt;z-index:251658240;visibility:visible;mso-position-horizontal-relative:page;mso-position-vertical-relative:page" filled="f" stroked="f">
            <v:path arrowok="t"/>
            <v:textbox inset="0,0,0,0">
              <w:txbxContent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56"/>
                      <w:szCs w:val="56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56"/>
                      <w:szCs w:val="56"/>
                    </w:rPr>
                    <w:t>WORKSHOP ETICA &amp; FAIR PLAY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  <w:t xml:space="preserve"> L’alleanza educativa per uno sport che aiuta il giovane atleta a crescere dentro e fuori dal campo di gioco.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  <w:t>Lunedì 10 dicembre in tutti i CFT del Lazio</w:t>
                  </w:r>
                </w:p>
                <w:p w:rsidR="0088188D" w:rsidRPr="00C012D2" w:rsidRDefault="0088188D" w:rsidP="0003278C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</w:p>
                <w:p w:rsidR="0088188D" w:rsidRPr="00C012D2" w:rsidRDefault="0088188D" w:rsidP="0003278C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  <w:t>CFT FORMELLO ORE 17.00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Centro Sportivo “ARMATA DEL MARE”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Via di Santa Cornelia, 238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  <w:t>Relatore: Dott. Stizza Daniele Psicologo dello Sport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  <w:t>CFT PONTE DI NONA ORE 16.00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Centro sportivo Ponte di Nona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Via Raoul Follereau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  <w:t>Relatore: Dott.Palazzoli Luca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  <w:t>CFT CANTALICE ORE 16.00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Centro sportivo Cantalice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>Via Andrea Costa-Cantalice (RI)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  <w:u w:val="single"/>
                    </w:rPr>
                    <w:t xml:space="preserve">Relatori: Dott. Godino e Dott.ssa Di Marco </w:t>
                  </w: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color w:val="1F497D"/>
                      <w:sz w:val="48"/>
                      <w:szCs w:val="48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</w:rPr>
                  </w:pPr>
                  <w:bookmarkStart w:id="0" w:name="_GoBack"/>
                  <w:bookmarkEnd w:id="0"/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</w:p>
                <w:p w:rsidR="0088188D" w:rsidRPr="00C012D2" w:rsidRDefault="0088188D" w:rsidP="004959B3">
                  <w:pPr>
                    <w:jc w:val="center"/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</w:pPr>
                  <w:r w:rsidRPr="00C012D2">
                    <w:rPr>
                      <w:rFonts w:ascii="Arial Narrow" w:hAnsi="Arial Narrow" w:cs="Arial Narrow"/>
                      <w:b/>
                      <w:bCs/>
                      <w:color w:val="1F497D"/>
                      <w:sz w:val="48"/>
                      <w:szCs w:val="48"/>
                      <w:u w:val="single"/>
                    </w:rPr>
                    <w:t>Sono invitati a partecipare tutti i genitori</w:t>
                  </w:r>
                </w:p>
              </w:txbxContent>
            </v:textbox>
            <w10:wrap type="square" anchorx="page" anchory="page"/>
            <w10:anchorlock/>
          </v:shape>
        </w:pict>
      </w:r>
    </w:p>
    <w:p w:rsidR="0088188D" w:rsidRPr="00277356" w:rsidRDefault="0088188D" w:rsidP="00277356"/>
    <w:p w:rsidR="0088188D" w:rsidRPr="00277356" w:rsidRDefault="0088188D" w:rsidP="00277356"/>
    <w:p w:rsidR="0088188D" w:rsidRPr="00277356" w:rsidRDefault="0088188D" w:rsidP="00277356"/>
    <w:p w:rsidR="0088188D" w:rsidRPr="00277356" w:rsidRDefault="0088188D" w:rsidP="00277356"/>
    <w:p w:rsidR="0088188D" w:rsidRDefault="0088188D" w:rsidP="00277356"/>
    <w:p w:rsidR="0088188D" w:rsidRPr="00277356" w:rsidRDefault="0088188D" w:rsidP="00277356">
      <w:pPr>
        <w:jc w:val="right"/>
      </w:pPr>
    </w:p>
    <w:sectPr w:rsidR="0088188D" w:rsidRPr="00277356" w:rsidSect="004959B3">
      <w:headerReference w:type="default" r:id="rId6"/>
      <w:footerReference w:type="default" r:id="rId7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88D" w:rsidRDefault="0088188D" w:rsidP="00F56C9F">
      <w:r>
        <w:separator/>
      </w:r>
    </w:p>
  </w:endnote>
  <w:endnote w:type="continuationSeparator" w:id="1">
    <w:p w:rsidR="0088188D" w:rsidRDefault="0088188D" w:rsidP="00F56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8D" w:rsidRDefault="0088188D">
    <w:pPr>
      <w:pStyle w:val="Footer"/>
    </w:pPr>
    <w:r w:rsidRPr="002633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8" o:spid="_x0000_i1026" type="#_x0000_t75" style="width:593.25pt;height:103.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88D" w:rsidRDefault="0088188D" w:rsidP="00F56C9F">
      <w:r>
        <w:separator/>
      </w:r>
    </w:p>
  </w:footnote>
  <w:footnote w:type="continuationSeparator" w:id="1">
    <w:p w:rsidR="0088188D" w:rsidRDefault="0088188D" w:rsidP="00F56C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88D" w:rsidRDefault="008818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49" type="#_x0000_t75" style="position:absolute;margin-left:-49.05pt;margin-top:52.7pt;width:850.4pt;height:778.4pt;z-index:-251656192;visibility:visible">
          <v:imagedata r:id="rId1" o:title=""/>
        </v:shape>
      </w:pict>
    </w:r>
    <w:r>
      <w:rPr>
        <w:noProof/>
      </w:rPr>
      <w:pict>
        <v:shape id="Immagine 3" o:spid="_x0000_s2050" type="#_x0000_t75" style="position:absolute;margin-left:0;margin-top:0;width:595pt;height:2in;z-index:-251655168;visibility:visible">
          <v:imagedata r:id="rId2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9B3"/>
    <w:rsid w:val="0003278C"/>
    <w:rsid w:val="00152398"/>
    <w:rsid w:val="001F333C"/>
    <w:rsid w:val="002633C0"/>
    <w:rsid w:val="00277356"/>
    <w:rsid w:val="002E42FD"/>
    <w:rsid w:val="003C64FC"/>
    <w:rsid w:val="004959B3"/>
    <w:rsid w:val="004A4D5F"/>
    <w:rsid w:val="004E4F2C"/>
    <w:rsid w:val="0052007D"/>
    <w:rsid w:val="005D0E4B"/>
    <w:rsid w:val="00733765"/>
    <w:rsid w:val="007B39E8"/>
    <w:rsid w:val="007D6366"/>
    <w:rsid w:val="00834D8F"/>
    <w:rsid w:val="008512A4"/>
    <w:rsid w:val="0088188D"/>
    <w:rsid w:val="00921719"/>
    <w:rsid w:val="009A0652"/>
    <w:rsid w:val="009D069A"/>
    <w:rsid w:val="00A61992"/>
    <w:rsid w:val="00A9359C"/>
    <w:rsid w:val="00AC6CA7"/>
    <w:rsid w:val="00AC76CD"/>
    <w:rsid w:val="00AE7DA3"/>
    <w:rsid w:val="00BB10D6"/>
    <w:rsid w:val="00BD034F"/>
    <w:rsid w:val="00C012D2"/>
    <w:rsid w:val="00C40FFE"/>
    <w:rsid w:val="00E3727D"/>
    <w:rsid w:val="00F56C9F"/>
    <w:rsid w:val="00FD7642"/>
    <w:rsid w:val="00FE2339"/>
    <w:rsid w:val="00FF1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69A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56C9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6C9F"/>
  </w:style>
  <w:style w:type="paragraph" w:styleId="Footer">
    <w:name w:val="footer"/>
    <w:basedOn w:val="Normal"/>
    <w:link w:val="FooterChar"/>
    <w:uiPriority w:val="99"/>
    <w:rsid w:val="00F56C9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C9F"/>
  </w:style>
  <w:style w:type="paragraph" w:styleId="BalloonText">
    <w:name w:val="Balloon Text"/>
    <w:basedOn w:val="Normal"/>
    <w:link w:val="BalloonTextChar"/>
    <w:uiPriority w:val="99"/>
    <w:semiHidden/>
    <w:rsid w:val="00F56C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C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</Words>
  <Characters>7</Characters>
  <Application>Microsoft Office Outlook</Application>
  <DocSecurity>0</DocSecurity>
  <Lines>0</Lines>
  <Paragraphs>0</Paragraphs>
  <ScaleCrop>false</ScaleCrop>
  <Company>Angelini Design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Pepe</dc:creator>
  <cp:keywords/>
  <dc:description/>
  <cp:lastModifiedBy>LND</cp:lastModifiedBy>
  <cp:revision>2</cp:revision>
  <dcterms:created xsi:type="dcterms:W3CDTF">2018-11-30T11:01:00Z</dcterms:created>
  <dcterms:modified xsi:type="dcterms:W3CDTF">2018-11-30T11:02:00Z</dcterms:modified>
</cp:coreProperties>
</file>