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7444" w:rsidRDefault="00EC7444">
      <w:pPr>
        <w:rPr>
          <w:rFonts w:cs="Times New Roman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asella di testo 17" o:spid="_x0000_s1032" type="#_x0000_t202" style="position:absolute;margin-left:-54pt;margin-top:657pt;width:198pt;height:164.8pt;z-index:251663872;visibility:visible" filled="f" stroked="f">
            <v:textbox inset="0,0,0,0">
              <w:txbxContent>
                <w:p w:rsidR="00EC7444" w:rsidRDefault="00EC7444" w:rsidP="00D27141">
                  <w:pPr>
                    <w:spacing w:line="270" w:lineRule="exact"/>
                    <w:rPr>
                      <w:rFonts w:ascii="FIGC - Azzurri" w:hAnsi="FIGC - Azzurri" w:cs="FIGC - Azzurri"/>
                      <w:b/>
                      <w:bCs/>
                      <w:color w:val="0541AA"/>
                      <w:sz w:val="16"/>
                      <w:szCs w:val="16"/>
                    </w:rPr>
                  </w:pPr>
                  <w:r>
                    <w:rPr>
                      <w:rFonts w:ascii="FIGC - Azzurri" w:hAnsi="FIGC - Azzurri" w:cs="FIGC - Azzurri"/>
                      <w:b/>
                      <w:bCs/>
                      <w:color w:val="0541AA"/>
                      <w:sz w:val="16"/>
                      <w:szCs w:val="16"/>
                    </w:rPr>
                    <w:t>LA PARTECIPAZIONE E’ GRATUITA</w:t>
                  </w:r>
                </w:p>
                <w:p w:rsidR="00EC7444" w:rsidRPr="00D27141" w:rsidRDefault="00EC7444" w:rsidP="00D27141">
                  <w:pPr>
                    <w:spacing w:line="270" w:lineRule="exac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  <w:r w:rsidRPr="00D27141"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  <w:t>E’ gradita conferma della propria presenza via mail a : psico.sgslazio@gmail.com</w:t>
                  </w:r>
                </w:p>
                <w:p w:rsidR="00EC7444" w:rsidRDefault="00EC7444" w:rsidP="00D27141">
                  <w:pPr>
                    <w:spacing w:line="270" w:lineRule="exac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</w:p>
                <w:p w:rsidR="00EC7444" w:rsidRDefault="00EC7444" w:rsidP="00D27141">
                  <w:pPr>
                    <w:spacing w:line="270" w:lineRule="exac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  <w:r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  <w:t>Per maggiori Info:</w:t>
                  </w:r>
                </w:p>
                <w:p w:rsidR="00EC7444" w:rsidRDefault="00EC7444" w:rsidP="00D27141">
                  <w:pPr>
                    <w:spacing w:line="270" w:lineRule="exac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  <w:r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  <w:t>Segreteria FIGC SGS Lazio</w:t>
                  </w:r>
                </w:p>
                <w:p w:rsidR="00EC7444" w:rsidRDefault="00EC7444" w:rsidP="00D27141">
                  <w:pPr>
                    <w:spacing w:line="270" w:lineRule="exac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  <w:r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  <w:t>0641603310</w:t>
                  </w:r>
                </w:p>
                <w:p w:rsidR="00EC7444" w:rsidRDefault="00EC7444" w:rsidP="00D27141">
                  <w:pPr>
                    <w:spacing w:line="270" w:lineRule="exact"/>
                    <w:jc w:val="righ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</w:p>
                <w:p w:rsidR="00EC7444" w:rsidRPr="002D20D3" w:rsidRDefault="00EC7444" w:rsidP="00D27141">
                  <w:pPr>
                    <w:spacing w:line="270" w:lineRule="exact"/>
                    <w:jc w:val="righ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</w:p>
                <w:p w:rsidR="00EC7444" w:rsidRPr="002D20D3" w:rsidRDefault="00EC7444" w:rsidP="00D27141">
                  <w:pPr>
                    <w:spacing w:line="270" w:lineRule="exact"/>
                    <w:jc w:val="righ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  <w:r w:rsidRPr="002D20D3"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  <w:t>t</w:t>
                  </w:r>
                </w:p>
                <w:p w:rsidR="00EC7444" w:rsidRPr="002D20D3" w:rsidRDefault="00EC7444" w:rsidP="00D27141">
                  <w:pPr>
                    <w:spacing w:line="270" w:lineRule="exact"/>
                    <w:jc w:val="righ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  <w:r w:rsidRPr="002D20D3"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  <w:t>dolore magna aliquamerat</w:t>
                  </w:r>
                </w:p>
              </w:txbxContent>
            </v:textbox>
          </v:shape>
        </w:pict>
      </w:r>
      <w:r>
        <w:rPr>
          <w:noProof/>
        </w:rPr>
        <w:pict>
          <v:shape id="Casella di testo 9" o:spid="_x0000_s1033" type="#_x0000_t202" style="position:absolute;margin-left:70.05pt;margin-top:378pt;width:341.4pt;height:55pt;z-index:251656704;visibility:visible" filled="f" stroked="f">
            <v:textbox inset="0,0,0,0">
              <w:txbxContent>
                <w:p w:rsidR="00EC7444" w:rsidRPr="00D748C2" w:rsidRDefault="00EC7444" w:rsidP="00D748C2">
                  <w:pPr>
                    <w:spacing w:line="410" w:lineRule="exact"/>
                    <w:jc w:val="center"/>
                    <w:rPr>
                      <w:rFonts w:ascii="FIGC - Azzurri" w:hAnsi="FIGC - Azzurri" w:cs="FIGC - Azzurri"/>
                      <w:b/>
                      <w:bCs/>
                      <w:color w:val="0541AA"/>
                      <w:sz w:val="36"/>
                      <w:szCs w:val="36"/>
                    </w:rPr>
                  </w:pPr>
                  <w:r>
                    <w:rPr>
                      <w:rFonts w:ascii="FIGC - Azzurri" w:hAnsi="FIGC - Azzurri" w:cs="FIGC - Azzurri"/>
                      <w:color w:val="0541AA"/>
                      <w:sz w:val="36"/>
                      <w:szCs w:val="36"/>
                    </w:rPr>
                    <w:t>CONTESTI, STRUMENTI E NUOVI SVILUPPI DEL CALCIO FEMMINILE</w:t>
                  </w:r>
                </w:p>
              </w:txbxContent>
            </v:textbox>
          </v:shape>
        </w:pict>
      </w:r>
      <w:r>
        <w:rPr>
          <w:noProof/>
        </w:rPr>
        <w:pict>
          <v:shape id="Casella di testo 6" o:spid="_x0000_s1034" type="#_x0000_t202" style="position:absolute;margin-left:1in;margin-top:3in;width:340.6pt;height:144.8pt;z-index:251654656;visibility:visible" filled="f" stroked="f">
            <v:textbox inset="0,0,0,0">
              <w:txbxContent>
                <w:p w:rsidR="00EC7444" w:rsidRPr="007B2EF6" w:rsidRDefault="00EC7444" w:rsidP="00BE1BB9">
                  <w:pPr>
                    <w:spacing w:line="500" w:lineRule="exact"/>
                    <w:jc w:val="center"/>
                    <w:rPr>
                      <w:rFonts w:ascii="FIGC - Azzurri" w:hAnsi="FIGC - Azzurri" w:cs="FIGC - Azzurri"/>
                      <w:b/>
                      <w:bCs/>
                      <w:color w:val="0541AA"/>
                      <w:sz w:val="46"/>
                      <w:szCs w:val="46"/>
                    </w:rPr>
                  </w:pPr>
                </w:p>
                <w:p w:rsidR="00EC7444" w:rsidRPr="007B2EF6" w:rsidRDefault="00EC7444" w:rsidP="00BE1BB9">
                  <w:pPr>
                    <w:spacing w:line="500" w:lineRule="exact"/>
                    <w:jc w:val="center"/>
                    <w:rPr>
                      <w:rFonts w:ascii="FIGC - Azzurri" w:hAnsi="FIGC - Azzurri" w:cs="FIGC - Azzurri"/>
                      <w:b/>
                      <w:bCs/>
                      <w:color w:val="0541AA"/>
                      <w:sz w:val="46"/>
                      <w:szCs w:val="46"/>
                    </w:rPr>
                  </w:pPr>
                  <w:r>
                    <w:rPr>
                      <w:rFonts w:ascii="FIGC - Azzurri" w:hAnsi="FIGC - Azzurri" w:cs="FIGC - Azzurri"/>
                      <w:b/>
                      <w:bCs/>
                      <w:color w:val="0541AA"/>
                      <w:sz w:val="46"/>
                      <w:szCs w:val="46"/>
                    </w:rPr>
                    <w:t>Convegno</w:t>
                  </w:r>
                </w:p>
                <w:p w:rsidR="00EC7444" w:rsidRDefault="00EC7444" w:rsidP="00803D1F">
                  <w:pPr>
                    <w:spacing w:before="300" w:line="410" w:lineRule="exact"/>
                    <w:jc w:val="center"/>
                    <w:rPr>
                      <w:rFonts w:ascii="FIGC - Azzurri" w:hAnsi="FIGC - Azzurri" w:cs="FIGC - Azzurri"/>
                      <w:color w:val="0541AA"/>
                      <w:sz w:val="36"/>
                      <w:szCs w:val="36"/>
                    </w:rPr>
                  </w:pPr>
                  <w:r>
                    <w:rPr>
                      <w:rFonts w:ascii="FIGC - Azzurri" w:hAnsi="FIGC - Azzurri" w:cs="FIGC - Azzurri"/>
                      <w:color w:val="0541AA"/>
                      <w:sz w:val="36"/>
                      <w:szCs w:val="36"/>
                    </w:rPr>
                    <w:t>SABATO 28 APRILE 2017</w:t>
                  </w:r>
                </w:p>
                <w:p w:rsidR="00EC7444" w:rsidRPr="007B2EF6" w:rsidRDefault="00EC7444" w:rsidP="00803D1F">
                  <w:pPr>
                    <w:spacing w:before="300" w:line="410" w:lineRule="exact"/>
                    <w:jc w:val="center"/>
                    <w:rPr>
                      <w:rFonts w:ascii="FIGC - Azzurri" w:hAnsi="FIGC - Azzurri" w:cs="FIGC - Azzurri"/>
                      <w:color w:val="0541AA"/>
                      <w:sz w:val="36"/>
                      <w:szCs w:val="36"/>
                    </w:rPr>
                  </w:pPr>
                  <w:r>
                    <w:rPr>
                      <w:rFonts w:ascii="FIGC - Azzurri" w:hAnsi="FIGC - Azzurri" w:cs="FIGC - Azzurri"/>
                      <w:color w:val="0541AA"/>
                      <w:sz w:val="36"/>
                      <w:szCs w:val="36"/>
                    </w:rPr>
                    <w:t>SALA DELLE PISCINE DEL CONI-FORO ITALICO</w:t>
                  </w:r>
                  <w:r w:rsidRPr="007B2EF6">
                    <w:rPr>
                      <w:rFonts w:ascii="FIGC - Azzurri" w:hAnsi="FIGC - Azzurri" w:cs="FIGC - Azzurri"/>
                      <w:color w:val="0541AA"/>
                      <w:sz w:val="36"/>
                      <w:szCs w:val="36"/>
                    </w:rPr>
                    <w:t xml:space="preserve"> 9:00/12:00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1" o:spid="_x0000_s1035" type="#_x0000_t75" style="position:absolute;margin-left:198pt;margin-top:666pt;width:99pt;height:99pt;z-index:251662848;visibility:visible">
            <v:imagedata r:id="rId6" o:title=""/>
          </v:shape>
        </w:pict>
      </w:r>
      <w:r>
        <w:rPr>
          <w:noProof/>
        </w:rPr>
        <w:pict>
          <v:shape id="Casella di testo 19" o:spid="_x0000_s1036" type="#_x0000_t202" style="position:absolute;margin-left:324pt;margin-top:-18pt;width:153pt;height:153pt;z-index:251661824;visibility:visible" filled="f" stroked="f">
            <v:textbox>
              <w:txbxContent>
                <w:p w:rsidR="00EC7444" w:rsidRDefault="00EC7444">
                  <w:pPr>
                    <w:rPr>
                      <w:rFonts w:cs="Times New Roman"/>
                    </w:rPr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Casella di testo 12" o:spid="_x0000_s1037" type="#_x0000_t202" style="position:absolute;margin-left:243pt;margin-top:474.2pt;width:162pt;height:164.8pt;z-index:251659776;visibility:visible" filled="f" stroked="f">
            <v:textbox inset="0,0,0,0">
              <w:txbxContent>
                <w:p w:rsidR="00EC7444" w:rsidRPr="00D24F3D" w:rsidRDefault="00EC7444" w:rsidP="00D24F3D">
                  <w:pPr>
                    <w:spacing w:line="270" w:lineRule="exact"/>
                    <w:rPr>
                      <w:rFonts w:ascii="FIGC - Azzurri" w:hAnsi="FIGC - Azzurri" w:cs="FIGC - Azzurri"/>
                      <w:b/>
                      <w:bCs/>
                      <w:color w:val="0541AA"/>
                      <w:sz w:val="16"/>
                      <w:szCs w:val="16"/>
                    </w:rPr>
                  </w:pPr>
                  <w:r w:rsidRPr="00D24F3D">
                    <w:rPr>
                      <w:rFonts w:ascii="FIGC - Azzurri" w:hAnsi="FIGC - Azzurri" w:cs="FIGC - Azzurri"/>
                      <w:b/>
                      <w:bCs/>
                      <w:color w:val="0541AA"/>
                      <w:sz w:val="16"/>
                      <w:szCs w:val="16"/>
                    </w:rPr>
                    <w:t>MASSIMO TELL</w:t>
                  </w:r>
                </w:p>
                <w:p w:rsidR="00EC7444" w:rsidRPr="002D20D3" w:rsidRDefault="00EC7444" w:rsidP="00D24F3D">
                  <w:pPr>
                    <w:spacing w:line="270" w:lineRule="exac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  <w:r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  <w:t>Responsabile Attività di base Figc SGS</w:t>
                  </w:r>
                </w:p>
                <w:p w:rsidR="00EC7444" w:rsidRPr="00D24F3D" w:rsidRDefault="00EC7444" w:rsidP="00D24F3D">
                  <w:pPr>
                    <w:spacing w:line="270" w:lineRule="exact"/>
                    <w:rPr>
                      <w:rFonts w:ascii="FIGC - Azzurri" w:hAnsi="FIGC - Azzurri" w:cs="FIGC - Azzurri"/>
                      <w:b/>
                      <w:bCs/>
                      <w:color w:val="0541AA"/>
                      <w:sz w:val="16"/>
                      <w:szCs w:val="16"/>
                    </w:rPr>
                  </w:pPr>
                  <w:r w:rsidRPr="00D24F3D">
                    <w:rPr>
                      <w:rFonts w:ascii="FIGC - Azzurri" w:hAnsi="FIGC - Azzurri" w:cs="FIGC - Azzurri"/>
                      <w:b/>
                      <w:bCs/>
                      <w:color w:val="0541AA"/>
                      <w:sz w:val="16"/>
                      <w:szCs w:val="16"/>
                    </w:rPr>
                    <w:t xml:space="preserve">DANIELA SEPIO </w:t>
                  </w:r>
                </w:p>
                <w:p w:rsidR="00EC7444" w:rsidRDefault="00EC7444" w:rsidP="00D24F3D">
                  <w:pPr>
                    <w:spacing w:line="270" w:lineRule="exac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  <w:r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  <w:t>Responsabile area Psicologica FIGC SGS Lazio</w:t>
                  </w:r>
                </w:p>
                <w:p w:rsidR="00EC7444" w:rsidRPr="00D24F3D" w:rsidRDefault="00EC7444" w:rsidP="00D24F3D">
                  <w:pPr>
                    <w:spacing w:line="270" w:lineRule="exact"/>
                    <w:rPr>
                      <w:rFonts w:ascii="FIGC - Azzurri" w:hAnsi="FIGC - Azzurri" w:cs="FIGC - Azzurri"/>
                      <w:b/>
                      <w:bCs/>
                      <w:color w:val="0541AA"/>
                      <w:sz w:val="16"/>
                      <w:szCs w:val="16"/>
                    </w:rPr>
                  </w:pPr>
                  <w:r w:rsidRPr="00D24F3D">
                    <w:rPr>
                      <w:rFonts w:ascii="FIGC - Azzurri" w:hAnsi="FIGC - Azzurri" w:cs="FIGC - Azzurri"/>
                      <w:b/>
                      <w:bCs/>
                      <w:color w:val="0541AA"/>
                      <w:sz w:val="16"/>
                      <w:szCs w:val="16"/>
                    </w:rPr>
                    <w:t>FRANCESCA VALETTO</w:t>
                  </w:r>
                </w:p>
                <w:p w:rsidR="00EC7444" w:rsidRDefault="00EC7444" w:rsidP="00D24F3D">
                  <w:pPr>
                    <w:spacing w:line="270" w:lineRule="exac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  <w:r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  <w:t>Tecnico Selezione territoriale under 15 femminile</w:t>
                  </w:r>
                </w:p>
                <w:p w:rsidR="00EC7444" w:rsidRDefault="00EC7444" w:rsidP="00D24F3D">
                  <w:pPr>
                    <w:spacing w:line="270" w:lineRule="exac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</w:p>
                <w:p w:rsidR="00EC7444" w:rsidRDefault="00EC7444" w:rsidP="00D24F3D">
                  <w:pPr>
                    <w:spacing w:line="270" w:lineRule="exac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  <w:r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  <w:t xml:space="preserve">Modera: </w:t>
                  </w:r>
                  <w:r w:rsidRPr="00D24F3D">
                    <w:rPr>
                      <w:rFonts w:ascii="FIGC - Azzurri" w:hAnsi="FIGC - Azzurri" w:cs="FIGC - Azzurri"/>
                      <w:b/>
                      <w:bCs/>
                      <w:color w:val="0541AA"/>
                      <w:sz w:val="16"/>
                      <w:szCs w:val="16"/>
                    </w:rPr>
                    <w:t>CRISTINA CHIUSO</w:t>
                  </w:r>
                </w:p>
                <w:p w:rsidR="00EC7444" w:rsidRDefault="00EC7444" w:rsidP="00D24F3D">
                  <w:pPr>
                    <w:spacing w:line="270" w:lineRule="exac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  <w:r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  <w:t>ADDETTA STAMPA FIGC SGS LAZIO</w:t>
                  </w:r>
                </w:p>
                <w:p w:rsidR="00EC7444" w:rsidRDefault="00EC7444" w:rsidP="00AA0D35">
                  <w:pPr>
                    <w:spacing w:line="270" w:lineRule="exact"/>
                    <w:jc w:val="righ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</w:p>
                <w:p w:rsidR="00EC7444" w:rsidRPr="002D20D3" w:rsidRDefault="00EC7444" w:rsidP="00AA0D35">
                  <w:pPr>
                    <w:spacing w:line="270" w:lineRule="exact"/>
                    <w:jc w:val="righ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</w:p>
                <w:p w:rsidR="00EC7444" w:rsidRPr="002D20D3" w:rsidRDefault="00EC7444" w:rsidP="00AA0D35">
                  <w:pPr>
                    <w:spacing w:line="270" w:lineRule="exact"/>
                    <w:jc w:val="righ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  <w:r w:rsidRPr="002D20D3"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  <w:t>t</w:t>
                  </w:r>
                </w:p>
                <w:p w:rsidR="00EC7444" w:rsidRPr="002D20D3" w:rsidRDefault="00EC7444" w:rsidP="00AA0D35">
                  <w:pPr>
                    <w:spacing w:line="270" w:lineRule="exact"/>
                    <w:jc w:val="righ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  <w:r w:rsidRPr="002D20D3"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  <w:t>dolore magna aliquamerat</w:t>
                  </w:r>
                </w:p>
              </w:txbxContent>
            </v:textbox>
          </v:shape>
        </w:pict>
      </w:r>
      <w:r>
        <w:rPr>
          <w:noProof/>
        </w:rPr>
        <w:pict>
          <v:shape id="Casella di testo 11" o:spid="_x0000_s1038" type="#_x0000_t202" style="position:absolute;margin-left:1in;margin-top:474.85pt;width:162pt;height:164.15pt;z-index:251658752;visibility:visible" filled="f" stroked="f">
            <v:textbox inset="0,0,0,0">
              <w:txbxContent>
                <w:p w:rsidR="00EC7444" w:rsidRDefault="00EC7444" w:rsidP="00AA0D35">
                  <w:pPr>
                    <w:spacing w:line="270" w:lineRule="exac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  <w:r>
                    <w:rPr>
                      <w:rFonts w:ascii="FIGC - Azzurri" w:hAnsi="FIGC - Azzurri" w:cs="FIGC - Azzurri"/>
                      <w:b/>
                      <w:bCs/>
                      <w:color w:val="0541AA"/>
                      <w:sz w:val="16"/>
                      <w:szCs w:val="16"/>
                    </w:rPr>
                    <w:t xml:space="preserve">FRANCO PASCUCCI </w:t>
                  </w:r>
                  <w:r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  <w:t>Coordinatore Federale regionale SGS</w:t>
                  </w:r>
                </w:p>
                <w:p w:rsidR="00EC7444" w:rsidRDefault="00EC7444" w:rsidP="00AA0D35">
                  <w:pPr>
                    <w:spacing w:line="270" w:lineRule="exac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  <w:r>
                    <w:rPr>
                      <w:rFonts w:ascii="FIGC - Azzurri" w:hAnsi="FIGC - Azzurri" w:cs="FIGC - Azzurri"/>
                      <w:b/>
                      <w:bCs/>
                      <w:color w:val="0541AA"/>
                      <w:sz w:val="16"/>
                      <w:szCs w:val="16"/>
                    </w:rPr>
                    <w:t>ELISABETTA BAVAGNOLI</w:t>
                  </w:r>
                </w:p>
                <w:p w:rsidR="00EC7444" w:rsidRDefault="00EC7444" w:rsidP="00AA0D35">
                  <w:pPr>
                    <w:spacing w:line="270" w:lineRule="exac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  <w:r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  <w:t>Docente Corsi Figc. Ex Calciatrice professsionista</w:t>
                  </w:r>
                </w:p>
                <w:p w:rsidR="00EC7444" w:rsidRPr="00D24F3D" w:rsidRDefault="00EC7444" w:rsidP="00AA0D35">
                  <w:pPr>
                    <w:spacing w:line="270" w:lineRule="exact"/>
                    <w:rPr>
                      <w:rFonts w:ascii="FIGC - Azzurri" w:hAnsi="FIGC - Azzurri" w:cs="FIGC - Azzurri"/>
                      <w:b/>
                      <w:bCs/>
                      <w:color w:val="0541AA"/>
                      <w:sz w:val="16"/>
                      <w:szCs w:val="16"/>
                    </w:rPr>
                  </w:pPr>
                  <w:r w:rsidRPr="00D24F3D">
                    <w:rPr>
                      <w:rFonts w:ascii="FIGC - Azzurri" w:hAnsi="FIGC - Azzurri" w:cs="FIGC - Azzurri"/>
                      <w:b/>
                      <w:bCs/>
                      <w:color w:val="0541AA"/>
                      <w:sz w:val="16"/>
                      <w:szCs w:val="16"/>
                    </w:rPr>
                    <w:t>SARA LANDI</w:t>
                  </w:r>
                </w:p>
                <w:p w:rsidR="00EC7444" w:rsidRDefault="00EC7444" w:rsidP="00AA0D35">
                  <w:pPr>
                    <w:spacing w:line="270" w:lineRule="exac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  <w:r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  <w:t>Responsabile Nazionale Area Psicologica CFT</w:t>
                  </w:r>
                </w:p>
                <w:p w:rsidR="00EC7444" w:rsidRDefault="00EC7444" w:rsidP="00AA0D35">
                  <w:pPr>
                    <w:spacing w:line="270" w:lineRule="exact"/>
                    <w:rPr>
                      <w:rFonts w:ascii="FIGC - Azzurri" w:hAnsi="FIGC - Azzurri" w:cs="FIGC - Azzurri"/>
                      <w:b/>
                      <w:bCs/>
                      <w:color w:val="0541AA"/>
                      <w:sz w:val="16"/>
                      <w:szCs w:val="16"/>
                    </w:rPr>
                  </w:pPr>
                  <w:r>
                    <w:rPr>
                      <w:rFonts w:ascii="FIGC - Azzurri" w:hAnsi="FIGC - Azzurri" w:cs="FIGC - Azzurri"/>
                      <w:b/>
                      <w:bCs/>
                      <w:color w:val="0541AA"/>
                      <w:sz w:val="16"/>
                      <w:szCs w:val="16"/>
                    </w:rPr>
                    <w:t>Bruno Ridolfi</w:t>
                  </w:r>
                </w:p>
                <w:p w:rsidR="00EC7444" w:rsidRPr="00D24F3D" w:rsidRDefault="00EC7444" w:rsidP="00AA0D35">
                  <w:pPr>
                    <w:spacing w:line="270" w:lineRule="exac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  <w:r w:rsidRPr="00D24F3D"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  <w:t>Centri federali territoriali</w:t>
                  </w:r>
                </w:p>
                <w:p w:rsidR="00EC7444" w:rsidRDefault="00EC7444" w:rsidP="00AA0D35">
                  <w:pPr>
                    <w:spacing w:line="270" w:lineRule="exac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  <w:r>
                    <w:rPr>
                      <w:rFonts w:ascii="FIGC - Azzurri" w:hAnsi="FIGC - Azzurri" w:cs="FIGC - Azzurri"/>
                      <w:b/>
                      <w:bCs/>
                      <w:color w:val="0541AA"/>
                      <w:sz w:val="16"/>
                      <w:szCs w:val="16"/>
                    </w:rPr>
                    <w:t>ENRICO SBARDELLA</w:t>
                  </w:r>
                </w:p>
                <w:p w:rsidR="00EC7444" w:rsidRDefault="00EC7444" w:rsidP="00AA0D35">
                  <w:pPr>
                    <w:spacing w:line="270" w:lineRule="exact"/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</w:pPr>
                  <w:r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  <w:t>Tecnico Nazionale Under 19 Femminile</w:t>
                  </w:r>
                </w:p>
                <w:p w:rsidR="00EC7444" w:rsidRPr="00B93EBF" w:rsidRDefault="00EC7444" w:rsidP="00AA0D35">
                  <w:pPr>
                    <w:spacing w:line="270" w:lineRule="exact"/>
                    <w:rPr>
                      <w:rFonts w:ascii="FIGC - Azzurri" w:hAnsi="FIGC - Azzurri" w:cs="FIGC - Azzurri"/>
                      <w:b/>
                      <w:bCs/>
                      <w:color w:val="0541AA"/>
                      <w:sz w:val="16"/>
                      <w:szCs w:val="16"/>
                    </w:rPr>
                  </w:pPr>
                  <w:r w:rsidRPr="00B93EBF">
                    <w:rPr>
                      <w:rFonts w:ascii="FIGC - Azzurri" w:hAnsi="FIGC - Azzurri" w:cs="FIGC - Azzurri"/>
                      <w:b/>
                      <w:bCs/>
                      <w:color w:val="0541AA"/>
                      <w:sz w:val="16"/>
                      <w:szCs w:val="16"/>
                    </w:rPr>
                    <w:t>dolore magna</w:t>
                  </w:r>
                  <w:r w:rsidRPr="00B93EBF">
                    <w:rPr>
                      <w:rFonts w:ascii="FIGC - Azzurri" w:hAnsi="FIGC - Azzurri" w:cs="FIGC - Azzurri"/>
                      <w:color w:val="0541AA"/>
                      <w:sz w:val="16"/>
                      <w:szCs w:val="16"/>
                    </w:rPr>
                    <w:t>aliquamerat</w:t>
                  </w:r>
                </w:p>
              </w:txbxContent>
            </v:textbox>
          </v:shape>
        </w:pict>
      </w:r>
      <w:r>
        <w:rPr>
          <w:noProof/>
        </w:rPr>
        <w:pict>
          <v:shape id="Casella di testo 10" o:spid="_x0000_s1039" type="#_x0000_t202" style="position:absolute;margin-left:101.7pt;margin-top:221.15pt;width:405pt;height:75.75pt;z-index:251657728;visibility:visible;mso-position-horizontal-relative:page;mso-position-vertical-relative:page" filled="f" stroked="f">
            <v:textbox inset="0,0,0,0">
              <w:txbxContent>
                <w:p w:rsidR="00EC7444" w:rsidRPr="00D24F3D" w:rsidRDefault="00EC7444" w:rsidP="00D748C2">
                  <w:pPr>
                    <w:jc w:val="center"/>
                    <w:rPr>
                      <w:rFonts w:ascii="FIGC - Azzurri" w:hAnsi="FIGC - Azzurri" w:cs="FIGC - Azzurri"/>
                      <w:b/>
                      <w:bCs/>
                      <w:color w:val="C6B783"/>
                      <w:sz w:val="56"/>
                      <w:szCs w:val="56"/>
                    </w:rPr>
                  </w:pPr>
                  <w:r w:rsidRPr="00D24F3D">
                    <w:rPr>
                      <w:rFonts w:ascii="FIGC - Azzurri" w:hAnsi="FIGC - Azzurri" w:cs="FIGC - Azzurri"/>
                      <w:b/>
                      <w:bCs/>
                      <w:color w:val="C6B783"/>
                      <w:sz w:val="56"/>
                      <w:szCs w:val="56"/>
                    </w:rPr>
                    <w:t xml:space="preserve">We Play. </w:t>
                  </w:r>
                </w:p>
                <w:p w:rsidR="00EC7444" w:rsidRPr="00D24F3D" w:rsidRDefault="00EC7444" w:rsidP="00D748C2">
                  <w:pPr>
                    <w:jc w:val="center"/>
                    <w:rPr>
                      <w:rFonts w:ascii="FIGC - Azzurri" w:hAnsi="FIGC - Azzurri" w:cs="FIGC - Azzurri"/>
                      <w:b/>
                      <w:bCs/>
                      <w:color w:val="C6B783"/>
                      <w:sz w:val="56"/>
                      <w:szCs w:val="56"/>
                    </w:rPr>
                  </w:pPr>
                  <w:r w:rsidRPr="00D24F3D">
                    <w:rPr>
                      <w:rFonts w:ascii="FIGC - Azzurri" w:hAnsi="FIGC - Azzurri" w:cs="FIGC - Azzurri"/>
                      <w:b/>
                      <w:bCs/>
                      <w:color w:val="C6B783"/>
                      <w:sz w:val="56"/>
                      <w:szCs w:val="56"/>
                    </w:rPr>
                    <w:t>Calcio al femminile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Casella di testo 13" o:spid="_x0000_s1040" type="#_x0000_t202" style="position:absolute;margin-left:96.15pt;margin-top:453.65pt;width:116.15pt;height:19.7pt;z-index:251660800;visibility:visible" filled="f" stroked="f">
            <v:textbox inset="0,0,0,0">
              <w:txbxContent>
                <w:p w:rsidR="00EC7444" w:rsidRPr="000105AD" w:rsidRDefault="00EC7444" w:rsidP="000105AD">
                  <w:pPr>
                    <w:rPr>
                      <w:rFonts w:ascii="FIGC - Azzurri" w:hAnsi="FIGC - Azzurri" w:cs="FIGC - Azzurri"/>
                      <w:b/>
                      <w:bCs/>
                      <w:color w:val="0541AA"/>
                    </w:rPr>
                  </w:pPr>
                  <w:r w:rsidRPr="000105AD">
                    <w:rPr>
                      <w:rFonts w:ascii="FIGC - Azzurri" w:hAnsi="FIGC - Azzurri" w:cs="FIGC - Azzurri"/>
                      <w:color w:val="0541AA"/>
                    </w:rPr>
                    <w:t>INTERVENGONO</w:t>
                  </w:r>
                </w:p>
              </w:txbxContent>
            </v:textbox>
          </v:shape>
        </w:pict>
      </w:r>
      <w:r>
        <w:rPr>
          <w:noProof/>
        </w:rPr>
        <w:pict>
          <v:line id="Connettore 1 7" o:spid="_x0000_s1041" style="position:absolute;z-index:251655680;visibility:visible" from="222.35pt,272.8pt" to="259.2pt,272.8pt" strokecolor="#c6b783" strokeweight="1pt"/>
        </w:pict>
      </w:r>
      <w:r>
        <w:rPr>
          <w:noProof/>
        </w:rPr>
        <w:pict>
          <v:rect id="Rettangolo 4" o:spid="_x0000_s1042" style="position:absolute;margin-left:127.6pt;margin-top:445.1pt;width:340.15pt;height:198.4pt;z-index:-251663872;visibility:visible;mso-position-horizontal-relative:page;mso-position-vertical-relative:page;v-text-anchor:middle" stroked="f">
            <v:fill opacity="55769f"/>
            <w10:wrap anchorx="page" anchory="page"/>
            <w10:anchorlock/>
          </v:rect>
        </w:pict>
      </w:r>
      <w:r>
        <w:rPr>
          <w:noProof/>
        </w:rPr>
        <w:pict>
          <v:rect id="Rettangolo 5" o:spid="_x0000_s1043" style="position:absolute;margin-left:127.6pt;margin-top:410.85pt;width:340.15pt;height:34.55pt;z-index:-251662848;visibility:visible;mso-position-horizontal-relative:page;mso-position-vertical-relative:page;v-text-anchor:middle" fillcolor="#c6b783" stroked="f">
            <w10:wrap anchorx="page" anchory="page"/>
            <w10:anchorlock/>
          </v:rect>
        </w:pict>
      </w:r>
      <w:r>
        <w:rPr>
          <w:noProof/>
        </w:rPr>
        <w:pict>
          <v:rect id="Rettangolo 3" o:spid="_x0000_s1044" style="position:absolute;margin-left:127.6pt;margin-top:212.65pt;width:340.15pt;height:198.4pt;z-index:-251664896;visibility:visible;mso-position-horizontal-relative:page;mso-position-vertical-relative:page;v-text-anchor:middle" stroked="f">
            <v:fill opacity="55769f"/>
            <w10:wrap anchorx="page" anchory="page"/>
            <w10:anchorlock/>
          </v:rect>
        </w:pict>
      </w:r>
    </w:p>
    <w:sectPr w:rsidR="00EC7444" w:rsidSect="00AE2D90">
      <w:headerReference w:type="default" r:id="rId7"/>
      <w:footerReference w:type="default" r:id="rId8"/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C7444" w:rsidRDefault="00EC7444" w:rsidP="00000388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1">
    <w:p w:rsidR="00EC7444" w:rsidRDefault="00EC7444" w:rsidP="00000388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?l?r ??fc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FIGC - Azzurri">
    <w:altName w:val="Courier New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444" w:rsidRDefault="00EC7444">
    <w:pPr>
      <w:pStyle w:val="Footer"/>
      <w:rPr>
        <w:rFonts w:cs="Times New Roman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5" o:spid="_x0000_s2053" type="#_x0000_t75" style="position:absolute;margin-left:0;margin-top:-30.9pt;width:66.15pt;height:55.15pt;z-index:251657216;visibility:visible;mso-position-horizontal:center;mso-position-horizontal-relative:margin">
          <v:imagedata r:id="rId1" o:title=""/>
          <w10:wrap anchorx="margin"/>
        </v:shape>
      </w:pict>
    </w:r>
    <w:r>
      <w:rPr>
        <w:noProof/>
      </w:rPr>
      <w:pict>
        <v:rect id="Rettangolo 16" o:spid="_x0000_s2054" style="position:absolute;margin-left:-56.8pt;margin-top:-61.1pt;width:595.25pt;height:110.55pt;z-index:251656192;visibility:visible;v-text-anchor:middle" fillcolor="#0541aa" stroked="f"/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C7444" w:rsidRDefault="00EC7444" w:rsidP="00000388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1">
    <w:p w:rsidR="00EC7444" w:rsidRDefault="00EC7444" w:rsidP="00000388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7444" w:rsidRDefault="00EC7444">
    <w:pPr>
      <w:pStyle w:val="Header"/>
      <w:rPr>
        <w:rFonts w:cs="Times New Roman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8" o:spid="_x0000_s2049" type="#_x0000_t75" style="position:absolute;margin-left:-281.65pt;margin-top:78.6pt;width:935.7pt;height:623.15pt;z-index:-251661312;visibility:visible">
          <v:imagedata r:id="rId1" o:title=""/>
        </v:shape>
      </w:pict>
    </w:r>
    <w:r>
      <w:rPr>
        <w:noProof/>
      </w:rPr>
      <w:pict>
        <v:shape id="Immagine 8" o:spid="_x0000_s2050" type="#_x0000_t75" style="position:absolute;margin-left:177.35pt;margin-top:-17.95pt;width:126.85pt;height:77.35pt;z-index:251660288;visibility:visible">
          <v:imagedata r:id="rId2" o:title=""/>
        </v:shape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51" type="#_x0000_t202" style="position:absolute;margin-left:177.05pt;margin-top:61.5pt;width:127.5pt;height:12.45pt;z-index:251659264;visibility:visible" filled="f" stroked="f">
          <v:textbox inset="0,0,0,0">
            <w:txbxContent>
              <w:p w:rsidR="00EC7444" w:rsidRPr="00713608" w:rsidRDefault="00EC7444" w:rsidP="00524A4C">
                <w:pPr>
                  <w:jc w:val="center"/>
                  <w:rPr>
                    <w:rFonts w:ascii="FIGC - Azzurri" w:hAnsi="FIGC - Azzurri" w:cs="FIGC - Azzurri"/>
                    <w:color w:val="FFFFFF"/>
                    <w:sz w:val="14"/>
                    <w:szCs w:val="14"/>
                  </w:rPr>
                </w:pPr>
              </w:p>
            </w:txbxContent>
          </v:textbox>
        </v:shape>
      </w:pict>
    </w:r>
    <w:r>
      <w:rPr>
        <w:noProof/>
      </w:rPr>
      <w:pict>
        <v:rect id="Rettangolo 1" o:spid="_x0000_s2052" style="position:absolute;margin-left:-56.7pt;margin-top:-35.4pt;width:595.25pt;height:118.05pt;z-index:-251658240;visibility:visible;v-text-anchor:middle" fillcolor="#0541aa" stroked="f"/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283"/>
  <w:doNotHyphenateCaps/>
  <w:characterSpacingControl w:val="doNotCompress"/>
  <w:doNotValidateAgainstSchema/>
  <w:doNotDemarcateInvalidXml/>
  <w:hdrShapeDefaults>
    <o:shapedefaults v:ext="edit" spidmax="2055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00388"/>
    <w:rsid w:val="00000388"/>
    <w:rsid w:val="000105AD"/>
    <w:rsid w:val="00025605"/>
    <w:rsid w:val="00075380"/>
    <w:rsid w:val="000B0E7B"/>
    <w:rsid w:val="001A78D9"/>
    <w:rsid w:val="002A4B90"/>
    <w:rsid w:val="002C25E9"/>
    <w:rsid w:val="002D20D3"/>
    <w:rsid w:val="002E42FD"/>
    <w:rsid w:val="00351CBE"/>
    <w:rsid w:val="003A01E9"/>
    <w:rsid w:val="00524A4C"/>
    <w:rsid w:val="00530B6A"/>
    <w:rsid w:val="00543EA9"/>
    <w:rsid w:val="005461FF"/>
    <w:rsid w:val="005D5644"/>
    <w:rsid w:val="00713608"/>
    <w:rsid w:val="007B2EF6"/>
    <w:rsid w:val="007C4B20"/>
    <w:rsid w:val="00803D1F"/>
    <w:rsid w:val="008672C0"/>
    <w:rsid w:val="0087147A"/>
    <w:rsid w:val="009C5DB6"/>
    <w:rsid w:val="00A00C5F"/>
    <w:rsid w:val="00A4204E"/>
    <w:rsid w:val="00AA0D35"/>
    <w:rsid w:val="00AE2D90"/>
    <w:rsid w:val="00B93EBF"/>
    <w:rsid w:val="00BE1BB9"/>
    <w:rsid w:val="00C013F4"/>
    <w:rsid w:val="00CF0588"/>
    <w:rsid w:val="00D24F3D"/>
    <w:rsid w:val="00D27141"/>
    <w:rsid w:val="00D501B6"/>
    <w:rsid w:val="00D748C2"/>
    <w:rsid w:val="00D7533A"/>
    <w:rsid w:val="00DC2CDB"/>
    <w:rsid w:val="00DD1D1C"/>
    <w:rsid w:val="00EC1748"/>
    <w:rsid w:val="00EC7444"/>
    <w:rsid w:val="00ED6701"/>
    <w:rsid w:val="00F4674A"/>
    <w:rsid w:val="00FB0C26"/>
    <w:rsid w:val="00FE6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A01E9"/>
    <w:rPr>
      <w:rFonts w:cs="Cambria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00388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000388"/>
  </w:style>
  <w:style w:type="paragraph" w:styleId="Footer">
    <w:name w:val="footer"/>
    <w:basedOn w:val="Normal"/>
    <w:link w:val="FooterChar"/>
    <w:uiPriority w:val="99"/>
    <w:rsid w:val="00000388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000388"/>
  </w:style>
  <w:style w:type="paragraph" w:styleId="BalloonText">
    <w:name w:val="Balloon Text"/>
    <w:basedOn w:val="Normal"/>
    <w:link w:val="BalloonTextChar"/>
    <w:uiPriority w:val="99"/>
    <w:semiHidden/>
    <w:rsid w:val="0000038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0038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</Pages>
  <Words>2</Words>
  <Characters>12</Characters>
  <Application>Microsoft Office Outlook</Application>
  <DocSecurity>0</DocSecurity>
  <Lines>0</Lines>
  <Paragraphs>0</Paragraphs>
  <ScaleCrop>false</ScaleCrop>
  <Company>Angelini Design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Alberto Pepe</dc:creator>
  <cp:keywords/>
  <dc:description/>
  <cp:lastModifiedBy>LND</cp:lastModifiedBy>
  <cp:revision>2</cp:revision>
  <cp:lastPrinted>2018-01-09T13:45:00Z</cp:lastPrinted>
  <dcterms:created xsi:type="dcterms:W3CDTF">2018-04-26T06:54:00Z</dcterms:created>
  <dcterms:modified xsi:type="dcterms:W3CDTF">2018-04-26T06:54:00Z</dcterms:modified>
</cp:coreProperties>
</file>